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743F1" w14:textId="73E81E51" w:rsidR="004E644B" w:rsidRDefault="005F7055" w:rsidP="00BC0A08">
      <w:pPr>
        <w:tabs>
          <w:tab w:val="left" w:pos="4050"/>
        </w:tabs>
      </w:pPr>
      <w:bookmarkStart w:id="0" w:name="_GoBack"/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2285952" behindDoc="0" locked="0" layoutInCell="1" allowOverlap="1" wp14:anchorId="580782B3" wp14:editId="2F3F7E73">
            <wp:simplePos x="0" y="0"/>
            <wp:positionH relativeFrom="column">
              <wp:posOffset>-381000</wp:posOffset>
            </wp:positionH>
            <wp:positionV relativeFrom="paragraph">
              <wp:posOffset>-599440</wp:posOffset>
            </wp:positionV>
            <wp:extent cx="4114800" cy="2743200"/>
            <wp:effectExtent l="0" t="0" r="0" b="0"/>
            <wp:wrapNone/>
            <wp:docPr id="156" name="Picture 1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4f5b5fb841_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33D03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2361728" behindDoc="0" locked="0" layoutInCell="1" allowOverlap="1" wp14:anchorId="5DDB0492" wp14:editId="2E2092AB">
            <wp:simplePos x="0" y="0"/>
            <wp:positionH relativeFrom="margin">
              <wp:align>right</wp:align>
            </wp:positionH>
            <wp:positionV relativeFrom="paragraph">
              <wp:posOffset>9039225</wp:posOffset>
            </wp:positionV>
            <wp:extent cx="3618865" cy="2800350"/>
            <wp:effectExtent l="0" t="0" r="635" b="0"/>
            <wp:wrapNone/>
            <wp:docPr id="161" name="Picture 161" descr="A picture containing tree, outdoor, ground, ska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G_45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D03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2347392" behindDoc="0" locked="0" layoutInCell="1" allowOverlap="1" wp14:anchorId="4C417D91" wp14:editId="79C218A5">
            <wp:simplePos x="0" y="0"/>
            <wp:positionH relativeFrom="margin">
              <wp:posOffset>2562224</wp:posOffset>
            </wp:positionH>
            <wp:positionV relativeFrom="paragraph">
              <wp:posOffset>9039225</wp:posOffset>
            </wp:positionV>
            <wp:extent cx="3343275" cy="2811780"/>
            <wp:effectExtent l="0" t="0" r="9525" b="7620"/>
            <wp:wrapNone/>
            <wp:docPr id="160" name="Picture 160" descr="A picture containing tree, outdoor, building,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G_45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D0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51104" behindDoc="0" locked="0" layoutInCell="1" allowOverlap="1" wp14:anchorId="64532047" wp14:editId="45687190">
                <wp:simplePos x="0" y="0"/>
                <wp:positionH relativeFrom="margin">
                  <wp:align>right</wp:align>
                </wp:positionH>
                <wp:positionV relativeFrom="page">
                  <wp:posOffset>6457950</wp:posOffset>
                </wp:positionV>
                <wp:extent cx="2571750" cy="2152650"/>
                <wp:effectExtent l="0" t="0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477E5F" w14:textId="77777777" w:rsidR="00233D03" w:rsidRDefault="004245E4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Calibri" w:hAnsi="Calibri" w:cs="Calibri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233D03">
                              <w:rPr>
                                <w:rFonts w:ascii="Calibri" w:hAnsi="Calibri" w:cs="Calibri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  <w:t>We are excited</w:t>
                            </w:r>
                          </w:p>
                          <w:p w14:paraId="613AB741" w14:textId="1A7F06C7" w:rsidR="00233D03" w:rsidRDefault="004245E4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Calibri" w:hAnsi="Calibri" w:cs="Calibri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233D03">
                              <w:rPr>
                                <w:rFonts w:ascii="Calibri" w:hAnsi="Calibri" w:cs="Calibri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  <w:t xml:space="preserve"> to hear from </w:t>
                            </w:r>
                          </w:p>
                          <w:p w14:paraId="5B1F403C" w14:textId="77777777" w:rsidR="00233D03" w:rsidRDefault="004245E4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Calibri" w:hAnsi="Calibri" w:cs="Calibri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233D03">
                              <w:rPr>
                                <w:rFonts w:ascii="Calibri" w:hAnsi="Calibri" w:cs="Calibri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  <w:t xml:space="preserve">you so we can </w:t>
                            </w:r>
                          </w:p>
                          <w:p w14:paraId="165C6DBB" w14:textId="77777777" w:rsidR="00233D03" w:rsidRDefault="004245E4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Calibri" w:hAnsi="Calibri" w:cs="Calibri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233D03">
                              <w:rPr>
                                <w:rFonts w:ascii="Calibri" w:hAnsi="Calibri" w:cs="Calibri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  <w:t>get your gutters</w:t>
                            </w:r>
                          </w:p>
                          <w:p w14:paraId="488AACE3" w14:textId="4516CA51" w:rsidR="00DF5A27" w:rsidRPr="00233D03" w:rsidRDefault="004245E4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233D03">
                              <w:rPr>
                                <w:rFonts w:ascii="Calibri" w:hAnsi="Calibri" w:cs="Calibri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  <w:t xml:space="preserve"> looking clean</w:t>
                            </w:r>
                            <w:r w:rsidRPr="00233D03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w w:val="8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53204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51.3pt;margin-top:508.5pt;width:202.5pt;height:169.5pt;z-index:25195110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" filled="f" fillcolor="#fffffe" stroked="f" strokecolor="#212120" insetpen="t">
                <v:textbox inset="2.88pt,2.88pt,2.88pt,2.88pt">
                  <w:txbxContent>
                    <w:p w14:paraId="3B477E5F" w14:textId="77777777" w:rsidR="00233D03" w:rsidRDefault="004245E4" w:rsidP="00DF5A27">
                      <w:pPr>
                        <w:widowControl w:val="0"/>
                        <w:spacing w:line="600" w:lineRule="exact"/>
                        <w:rPr>
                          <w:rFonts w:ascii="Calibri" w:hAnsi="Calibri" w:cs="Calibri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</w:pPr>
                      <w:r w:rsidRPr="00233D03">
                        <w:rPr>
                          <w:rFonts w:ascii="Calibri" w:hAnsi="Calibri" w:cs="Calibri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  <w:t>We are excited</w:t>
                      </w:r>
                    </w:p>
                    <w:p w14:paraId="613AB741" w14:textId="1A7F06C7" w:rsidR="00233D03" w:rsidRDefault="004245E4" w:rsidP="00DF5A27">
                      <w:pPr>
                        <w:widowControl w:val="0"/>
                        <w:spacing w:line="600" w:lineRule="exact"/>
                        <w:rPr>
                          <w:rFonts w:ascii="Calibri" w:hAnsi="Calibri" w:cs="Calibri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</w:pPr>
                      <w:r w:rsidRPr="00233D03">
                        <w:rPr>
                          <w:rFonts w:ascii="Calibri" w:hAnsi="Calibri" w:cs="Calibri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  <w:t xml:space="preserve"> to hear from </w:t>
                      </w:r>
                    </w:p>
                    <w:p w14:paraId="5B1F403C" w14:textId="77777777" w:rsidR="00233D03" w:rsidRDefault="004245E4" w:rsidP="00DF5A27">
                      <w:pPr>
                        <w:widowControl w:val="0"/>
                        <w:spacing w:line="600" w:lineRule="exact"/>
                        <w:rPr>
                          <w:rFonts w:ascii="Calibri" w:hAnsi="Calibri" w:cs="Calibri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</w:pPr>
                      <w:r w:rsidRPr="00233D03">
                        <w:rPr>
                          <w:rFonts w:ascii="Calibri" w:hAnsi="Calibri" w:cs="Calibri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  <w:t xml:space="preserve">you so we can </w:t>
                      </w:r>
                    </w:p>
                    <w:p w14:paraId="165C6DBB" w14:textId="77777777" w:rsidR="00233D03" w:rsidRDefault="004245E4" w:rsidP="00DF5A27">
                      <w:pPr>
                        <w:widowControl w:val="0"/>
                        <w:spacing w:line="600" w:lineRule="exact"/>
                        <w:rPr>
                          <w:rFonts w:ascii="Calibri" w:hAnsi="Calibri" w:cs="Calibri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</w:pPr>
                      <w:r w:rsidRPr="00233D03">
                        <w:rPr>
                          <w:rFonts w:ascii="Calibri" w:hAnsi="Calibri" w:cs="Calibri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  <w:t>get your gutters</w:t>
                      </w:r>
                    </w:p>
                    <w:p w14:paraId="488AACE3" w14:textId="4516CA51" w:rsidR="00DF5A27" w:rsidRPr="00233D03" w:rsidRDefault="004245E4" w:rsidP="00DF5A27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</w:pPr>
                      <w:r w:rsidRPr="00233D03">
                        <w:rPr>
                          <w:rFonts w:ascii="Calibri" w:hAnsi="Calibri" w:cs="Calibri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  <w:t xml:space="preserve"> looking clean</w:t>
                      </w:r>
                      <w:r w:rsidRPr="00233D03">
                        <w:rPr>
                          <w:rFonts w:ascii="Arial" w:hAnsi="Arial" w:cs="Arial"/>
                          <w:i/>
                          <w:iCs/>
                          <w:color w:val="0070C0"/>
                          <w:w w:val="80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A668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2318720" behindDoc="0" locked="0" layoutInCell="1" allowOverlap="1" wp14:anchorId="1D0D4E87" wp14:editId="01B5925E">
            <wp:simplePos x="0" y="0"/>
            <wp:positionH relativeFrom="page">
              <wp:posOffset>2800350</wp:posOffset>
            </wp:positionH>
            <wp:positionV relativeFrom="paragraph">
              <wp:posOffset>5915025</wp:posOffset>
            </wp:positionV>
            <wp:extent cx="4362450" cy="3093720"/>
            <wp:effectExtent l="0" t="0" r="0" b="0"/>
            <wp:wrapNone/>
            <wp:docPr id="158" name="Picture 158" descr="A picture containing ground, outdoor, building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attachment_41476934_08669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r="1" b="6982"/>
                    <a:stretch/>
                  </pic:blipFill>
                  <pic:spPr bwMode="auto">
                    <a:xfrm>
                      <a:off x="0" y="0"/>
                      <a:ext cx="436245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8C8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2324864" behindDoc="0" locked="0" layoutInCell="1" allowOverlap="1" wp14:anchorId="471950CF" wp14:editId="0CE0C9D4">
            <wp:simplePos x="0" y="0"/>
            <wp:positionH relativeFrom="margin">
              <wp:align>right</wp:align>
            </wp:positionH>
            <wp:positionV relativeFrom="paragraph">
              <wp:posOffset>3448050</wp:posOffset>
            </wp:positionV>
            <wp:extent cx="3638550" cy="2419350"/>
            <wp:effectExtent l="0" t="0" r="0" b="0"/>
            <wp:wrapNone/>
            <wp:docPr id="159" name="Picture 159" descr="A picture containing outdoor, fence, tree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FullSizeR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08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2300288" behindDoc="0" locked="0" layoutInCell="1" allowOverlap="1" wp14:anchorId="582A87C5" wp14:editId="48A6CF24">
            <wp:simplePos x="0" y="0"/>
            <wp:positionH relativeFrom="column">
              <wp:posOffset>2562225</wp:posOffset>
            </wp:positionH>
            <wp:positionV relativeFrom="paragraph">
              <wp:posOffset>3438525</wp:posOffset>
            </wp:positionV>
            <wp:extent cx="3300164" cy="2428240"/>
            <wp:effectExtent l="0" t="0" r="0" b="0"/>
            <wp:wrapNone/>
            <wp:docPr id="157" name="Picture 157" descr="The roof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FullSizeR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30" cy="242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167744" behindDoc="0" locked="0" layoutInCell="1" allowOverlap="1" wp14:anchorId="4E19E655" wp14:editId="4D103620">
                <wp:simplePos x="0" y="0"/>
                <wp:positionH relativeFrom="margin">
                  <wp:align>left</wp:align>
                </wp:positionH>
                <wp:positionV relativeFrom="page">
                  <wp:posOffset>10306050</wp:posOffset>
                </wp:positionV>
                <wp:extent cx="2514600" cy="483235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832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05B0A" id="Rectangle 6" o:spid="_x0000_s1026" style="position:absolute;margin-left:0;margin-top:811.5pt;width:198pt;height:38.05pt;z-index:25116774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" fillcolor="#0070c0" stroked="f">
                <v:textbox inset="2.88pt,2.88pt,2.88pt,2.88pt"/>
                <w10:wrap anchorx="margin" anchory="page"/>
              </v:rect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376640" behindDoc="0" locked="0" layoutInCell="1" allowOverlap="1" wp14:anchorId="73E62214" wp14:editId="2727F35C">
                <wp:simplePos x="0" y="0"/>
                <wp:positionH relativeFrom="margin">
                  <wp:align>left</wp:align>
                </wp:positionH>
                <wp:positionV relativeFrom="page">
                  <wp:posOffset>10772775</wp:posOffset>
                </wp:positionV>
                <wp:extent cx="2514600" cy="409575"/>
                <wp:effectExtent l="0" t="0" r="0" b="9525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4F318" id="Rectangle 10" o:spid="_x0000_s1026" style="position:absolute;margin-left:0;margin-top:848.25pt;width:198pt;height:32.25pt;z-index:2513766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" fillcolor="#d8d8d8 [2732]" stroked="f">
                <v:textbox inset="2.88pt,2.88pt,2.88pt,2.88pt"/>
                <w10:wrap anchorx="margin" anchory="page"/>
              </v:rect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9632" behindDoc="0" locked="0" layoutInCell="1" allowOverlap="1" wp14:anchorId="5479AB23" wp14:editId="649416AC">
                <wp:simplePos x="0" y="0"/>
                <wp:positionH relativeFrom="margin">
                  <wp:align>left</wp:align>
                </wp:positionH>
                <wp:positionV relativeFrom="page">
                  <wp:posOffset>11153775</wp:posOffset>
                </wp:positionV>
                <wp:extent cx="2514600" cy="407035"/>
                <wp:effectExtent l="0" t="0" r="0" b="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070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9CFB0" id="Rectangle 14" o:spid="_x0000_s1026" style="position:absolute;margin-left:0;margin-top:878.25pt;width:198pt;height:32.05pt;z-index:25158963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" fillcolor="#0d0d0d [3069]" stroked="f">
                <v:textbox inset="2.88pt,2.88pt,2.88pt,2.88pt"/>
                <w10:wrap anchorx="margin" anchory="page"/>
              </v:rect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2090368" behindDoc="0" locked="0" layoutInCell="1" allowOverlap="1" wp14:anchorId="77D11615" wp14:editId="7A87B96F">
                <wp:simplePos x="0" y="0"/>
                <wp:positionH relativeFrom="margin">
                  <wp:align>right</wp:align>
                </wp:positionH>
                <wp:positionV relativeFrom="page">
                  <wp:posOffset>1905000</wp:posOffset>
                </wp:positionV>
                <wp:extent cx="8763000" cy="1943100"/>
                <wp:effectExtent l="0" t="0" r="0" b="0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674BC8" w14:textId="315BF9BF" w:rsidR="00DF5A27" w:rsidRPr="004245E4" w:rsidRDefault="004245E4" w:rsidP="00DF5A27">
                            <w:pPr>
                              <w:widowControl w:val="0"/>
                              <w:spacing w:line="2840" w:lineRule="exact"/>
                              <w:rPr>
                                <w:i/>
                                <w:iCs/>
                                <w:color w:val="0070C0"/>
                                <w:sz w:val="280"/>
                                <w:szCs w:val="280"/>
                              </w:rPr>
                            </w:pPr>
                            <w:r w:rsidRPr="004245E4">
                              <w:rPr>
                                <w:i/>
                                <w:iCs/>
                                <w:color w:val="0070C0"/>
                                <w:sz w:val="280"/>
                                <w:szCs w:val="280"/>
                              </w:rPr>
                              <w:t>Flash Sale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11615" id="Text Box 26" o:spid="_x0000_s1027" type="#_x0000_t202" style="position:absolute;margin-left:638.8pt;margin-top:150pt;width:690pt;height:153pt;z-index:25209036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" filled="f" fillcolor="#fffffe" stroked="f" strokecolor="#212120" insetpen="t">
                <v:textbox inset="2.88pt,2.88pt,2.88pt,2.88pt">
                  <w:txbxContent>
                    <w:p w14:paraId="12674BC8" w14:textId="315BF9BF" w:rsidR="00DF5A27" w:rsidRPr="004245E4" w:rsidRDefault="004245E4" w:rsidP="00DF5A27">
                      <w:pPr>
                        <w:widowControl w:val="0"/>
                        <w:spacing w:line="2840" w:lineRule="exact"/>
                        <w:rPr>
                          <w:i/>
                          <w:iCs/>
                          <w:color w:val="0070C0"/>
                          <w:sz w:val="280"/>
                          <w:szCs w:val="280"/>
                        </w:rPr>
                      </w:pPr>
                      <w:r w:rsidRPr="004245E4">
                        <w:rPr>
                          <w:i/>
                          <w:iCs/>
                          <w:color w:val="0070C0"/>
                          <w:sz w:val="280"/>
                          <w:szCs w:val="280"/>
                        </w:rPr>
                        <w:t>Flash Sale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2037120" behindDoc="0" locked="0" layoutInCell="1" allowOverlap="1" wp14:anchorId="3D8EFEBC" wp14:editId="40F26E27">
                <wp:simplePos x="0" y="0"/>
                <wp:positionH relativeFrom="column">
                  <wp:posOffset>5250180</wp:posOffset>
                </wp:positionH>
                <wp:positionV relativeFrom="page">
                  <wp:posOffset>2129155</wp:posOffset>
                </wp:positionV>
                <wp:extent cx="3886200" cy="1714500"/>
                <wp:effectExtent l="1905" t="0" r="0" b="127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5C012E" w14:textId="1D76043C" w:rsidR="00DF5A27" w:rsidRPr="004245E4" w:rsidRDefault="00DF5A27" w:rsidP="00DF5A27">
                            <w:pPr>
                              <w:widowControl w:val="0"/>
                              <w:spacing w:line="2400" w:lineRule="exact"/>
                              <w:rPr>
                                <w:b/>
                                <w:bCs/>
                                <w:i/>
                                <w:iCs/>
                                <w:color w:val="FFD966" w:themeColor="accent4" w:themeTint="99"/>
                                <w:w w:val="80"/>
                                <w:sz w:val="236"/>
                                <w:szCs w:val="2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EFEBC" id="Text Box 25" o:spid="_x0000_s1028" type="#_x0000_t202" style="position:absolute;margin-left:413.4pt;margin-top:167.65pt;width:306pt;height:135pt;z-index:252037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555C012E" w14:textId="1D76043C" w:rsidR="00DF5A27" w:rsidRPr="004245E4" w:rsidRDefault="00DF5A27" w:rsidP="00DF5A27">
                      <w:pPr>
                        <w:widowControl w:val="0"/>
                        <w:spacing w:line="2400" w:lineRule="exact"/>
                        <w:rPr>
                          <w:b/>
                          <w:bCs/>
                          <w:i/>
                          <w:iCs/>
                          <w:color w:val="FFD966" w:themeColor="accent4" w:themeTint="99"/>
                          <w:w w:val="80"/>
                          <w:sz w:val="236"/>
                          <w:szCs w:val="2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3A012161" wp14:editId="7B1E5F12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9601200" cy="3429000"/>
                <wp:effectExtent l="0" t="0" r="0" b="0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0" cy="3429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F89C9" id="Rectangle 18" o:spid="_x0000_s1026" style="position:absolute;margin-left:704.8pt;margin-top:0;width:756pt;height:270pt;z-index:25173708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" fillcolor="#0d0d0d [3069]" stroked="f">
                <v:textbox inset="2.88pt,2.88pt,2.88pt,2.88pt"/>
                <w10:wrap anchorx="margin" anchory="margin"/>
              </v:rect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81824" behindDoc="0" locked="0" layoutInCell="1" allowOverlap="1" wp14:anchorId="7860E4FF" wp14:editId="004F5971">
                <wp:simplePos x="0" y="0"/>
                <wp:positionH relativeFrom="column">
                  <wp:posOffset>248920</wp:posOffset>
                </wp:positionH>
                <wp:positionV relativeFrom="margin">
                  <wp:align>bottom</wp:align>
                </wp:positionV>
                <wp:extent cx="1943100" cy="690245"/>
                <wp:effectExtent l="0" t="0" r="0" b="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3DA502" w14:textId="4851BC07" w:rsidR="00DF5A27" w:rsidRPr="004245E4" w:rsidRDefault="004245E4" w:rsidP="00DF5A2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245E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(813) 539-5260</w:t>
                            </w:r>
                          </w:p>
                          <w:p w14:paraId="26F0056F" w14:textId="376AA383" w:rsidR="00DF5A27" w:rsidRPr="004245E4" w:rsidRDefault="004245E4" w:rsidP="004245E4">
                            <w:pPr>
                              <w:widowControl w:val="0"/>
                              <w:spacing w:line="300" w:lineRule="exact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245E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hyperlink r:id="rId12" w:history="1">
                              <w:r w:rsidRPr="00BB5A8F">
                                <w:rPr>
                                  <w:rStyle w:val="Hyperlink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www.thegutterco.com</w:t>
                              </w:r>
                            </w:hyperlink>
                          </w:p>
                          <w:p w14:paraId="5B3374D4" w14:textId="77777777" w:rsidR="004245E4" w:rsidRDefault="004245E4" w:rsidP="004245E4">
                            <w:pPr>
                              <w:widowControl w:val="0"/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0E4FF" id="Text Box 24" o:spid="_x0000_s1029" type="#_x0000_t202" style="position:absolute;margin-left:19.6pt;margin-top:0;width:153pt;height:54.35pt;z-index:25198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" filled="f" fillcolor="#fffffe" stroked="f" strokecolor="#212120" insetpen="t">
                <v:textbox inset="2.88pt,2.88pt,2.88pt,2.88pt">
                  <w:txbxContent>
                    <w:p w14:paraId="1B3DA502" w14:textId="4851BC07" w:rsidR="00DF5A27" w:rsidRPr="004245E4" w:rsidRDefault="004245E4" w:rsidP="00DF5A27">
                      <w:pPr>
                        <w:widowControl w:val="0"/>
                        <w:spacing w:line="32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245E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(813) 539-5260</w:t>
                      </w:r>
                    </w:p>
                    <w:p w14:paraId="26F0056F" w14:textId="376AA383" w:rsidR="00DF5A27" w:rsidRPr="004245E4" w:rsidRDefault="004245E4" w:rsidP="004245E4">
                      <w:pPr>
                        <w:widowControl w:val="0"/>
                        <w:spacing w:line="300" w:lineRule="exact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245E4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    </w:t>
                      </w:r>
                      <w:hyperlink r:id="rId13" w:history="1">
                        <w:r w:rsidRPr="00BB5A8F">
                          <w:rPr>
                            <w:rStyle w:val="Hyperlink"/>
                            <w:rFonts w:ascii="Calibri" w:hAnsi="Calibri" w:cs="Calibri"/>
                            <w:sz w:val="28"/>
                            <w:szCs w:val="28"/>
                          </w:rPr>
                          <w:t>www.thegutterco.com</w:t>
                        </w:r>
                      </w:hyperlink>
                    </w:p>
                    <w:p w14:paraId="5B3374D4" w14:textId="77777777" w:rsidR="004245E4" w:rsidRDefault="004245E4" w:rsidP="004245E4">
                      <w:pPr>
                        <w:widowControl w:val="0"/>
                        <w:spacing w:line="300" w:lineRule="exac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4245E4">
        <w:rPr>
          <w:noProof/>
        </w:rPr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7F9163EB" wp14:editId="3CF722DD">
                <wp:simplePos x="0" y="0"/>
                <wp:positionH relativeFrom="margin">
                  <wp:posOffset>3371850</wp:posOffset>
                </wp:positionH>
                <wp:positionV relativeFrom="paragraph">
                  <wp:posOffset>11979275</wp:posOffset>
                </wp:positionV>
                <wp:extent cx="5367528" cy="347472"/>
                <wp:effectExtent l="0" t="0" r="24130" b="14605"/>
                <wp:wrapThrough wrapText="bothSides">
                  <wp:wrapPolygon edited="0">
                    <wp:start x="0" y="0"/>
                    <wp:lineTo x="0" y="21324"/>
                    <wp:lineTo x="21620" y="21324"/>
                    <wp:lineTo x="21620" y="0"/>
                    <wp:lineTo x="0" y="0"/>
                  </wp:wrapPolygon>
                </wp:wrapThrough>
                <wp:docPr id="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528" cy="3474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A4EEC" w14:textId="2BDAC18D" w:rsidR="004245E4" w:rsidRPr="004245E4" w:rsidRDefault="004245E4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245E4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*Offer is valid for new Gutter Guard Estimates only*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163EB" id="Text Box 2" o:spid="_x0000_s1030" type="#_x0000_t202" style="position:absolute;margin-left:265.5pt;margin-top:943.25pt;width:422.65pt;height:27.35pt;z-index:25227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" filled="f" strokecolor="white [3212]" strokeweight="1pt">
                <v:textbox>
                  <w:txbxContent>
                    <w:p w14:paraId="1AAA4EEC" w14:textId="2BDAC18D" w:rsidR="004245E4" w:rsidRPr="004245E4" w:rsidRDefault="004245E4">
                      <w:pPr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245E4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  <w:u w:val="single"/>
                        </w:rPr>
                        <w:t>*Offer is valid for new Gutter Guard Estimates only*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59852B8E" wp14:editId="601444CB">
                <wp:simplePos x="0" y="0"/>
                <wp:positionH relativeFrom="column">
                  <wp:posOffset>2514600</wp:posOffset>
                </wp:positionH>
                <wp:positionV relativeFrom="page">
                  <wp:posOffset>8334374</wp:posOffset>
                </wp:positionV>
                <wp:extent cx="13970" cy="1019175"/>
                <wp:effectExtent l="0" t="0" r="24130" b="28575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" cy="10191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294E7" id="Line 17" o:spid="_x0000_s1026" style="position:absolute;flip:x y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pt,656.25pt" to="199.1pt,7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B7D0638" wp14:editId="5180D4AA">
                <wp:simplePos x="0" y="0"/>
                <wp:positionH relativeFrom="margin">
                  <wp:align>left</wp:align>
                </wp:positionH>
                <wp:positionV relativeFrom="page">
                  <wp:posOffset>3648075</wp:posOffset>
                </wp:positionV>
                <wp:extent cx="2514600" cy="6400800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400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F0B8CC" w14:textId="77DC1FB8" w:rsidR="004245E4" w:rsidRPr="004245E4" w:rsidRDefault="004245E4" w:rsidP="004245E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</w:rPr>
                            </w:pPr>
                            <w:r w:rsidRPr="004245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</w:rPr>
                              <w:t>The Gutter Company is holding a Flash Sale on Gutter Guards starting now until October 31, 2019!</w:t>
                            </w:r>
                          </w:p>
                          <w:p w14:paraId="337D5AAB" w14:textId="6B0C181A" w:rsidR="004245E4" w:rsidRPr="004245E4" w:rsidRDefault="004245E4" w:rsidP="004245E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  <w:p w14:paraId="4A05904F" w14:textId="2197D301" w:rsidR="004245E4" w:rsidRPr="004245E4" w:rsidRDefault="004245E4" w:rsidP="004245E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4245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 xml:space="preserve">With the purchase of Gutter </w:t>
                            </w:r>
                            <w:proofErr w:type="gramStart"/>
                            <w:r w:rsidRPr="004245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Guards</w:t>
                            </w:r>
                            <w:proofErr w:type="gramEnd"/>
                            <w:r w:rsidRPr="004245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 xml:space="preserve"> you will receive a free gutter cleaning!</w:t>
                            </w:r>
                          </w:p>
                          <w:p w14:paraId="6130B75E" w14:textId="24F78165" w:rsidR="004245E4" w:rsidRPr="004245E4" w:rsidRDefault="004245E4" w:rsidP="004245E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  <w:p w14:paraId="462BB6EA" w14:textId="3AE9420D" w:rsidR="004245E4" w:rsidRPr="004245E4" w:rsidRDefault="004245E4" w:rsidP="004245E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245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Contact our office by 10-31-2019 and mention this ad to receive an extra </w:t>
                            </w:r>
                            <w:r w:rsidRPr="004245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15% </w:t>
                            </w:r>
                            <w:proofErr w:type="gramStart"/>
                            <w:r w:rsidRPr="004245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off of</w:t>
                            </w:r>
                            <w:proofErr w:type="gramEnd"/>
                            <w:r w:rsidRPr="004245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your total purchase.</w:t>
                            </w:r>
                            <w:r w:rsidRPr="004245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51304BF" w14:textId="15A9D58D" w:rsidR="004245E4" w:rsidRDefault="004245E4" w:rsidP="004245E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F72449C" w14:textId="566B4C0F" w:rsidR="004245E4" w:rsidRPr="004245E4" w:rsidRDefault="00836A9A" w:rsidP="004245E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D0638" id="Rectangle 16" o:spid="_x0000_s1031" style="position:absolute;margin-left:0;margin-top:287.25pt;width:198pt;height:7in;z-index:25165926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" fillcolor="#0070c0" stroked="f">
                <v:textbox inset="2.88pt,2.88pt,2.88pt,2.88pt">
                  <w:txbxContent>
                    <w:p w14:paraId="14F0B8CC" w14:textId="77DC1FB8" w:rsidR="004245E4" w:rsidRPr="004245E4" w:rsidRDefault="004245E4" w:rsidP="004245E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E7E6E6" w:themeColor="background2"/>
                          <w:sz w:val="44"/>
                          <w:szCs w:val="44"/>
                        </w:rPr>
                      </w:pPr>
                      <w:r w:rsidRPr="004245E4">
                        <w:rPr>
                          <w:rFonts w:asciiTheme="minorHAnsi" w:hAnsiTheme="minorHAnsi" w:cstheme="minorHAnsi"/>
                          <w:b/>
                          <w:bCs/>
                          <w:color w:val="E7E6E6" w:themeColor="background2"/>
                          <w:sz w:val="44"/>
                          <w:szCs w:val="44"/>
                        </w:rPr>
                        <w:t>The Gutter Company is holding a Flash Sale on Gutter Guards starting now until October 31, 2019!</w:t>
                      </w:r>
                    </w:p>
                    <w:p w14:paraId="337D5AAB" w14:textId="6B0C181A" w:rsidR="004245E4" w:rsidRPr="004245E4" w:rsidRDefault="004245E4" w:rsidP="004245E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</w:p>
                    <w:p w14:paraId="4A05904F" w14:textId="2197D301" w:rsidR="004245E4" w:rsidRPr="004245E4" w:rsidRDefault="004245E4" w:rsidP="004245E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  <w:r w:rsidRPr="004245E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44"/>
                          <w:szCs w:val="44"/>
                        </w:rPr>
                        <w:t xml:space="preserve">With the purchase of Gutter </w:t>
                      </w:r>
                      <w:proofErr w:type="gramStart"/>
                      <w:r w:rsidRPr="004245E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44"/>
                          <w:szCs w:val="44"/>
                        </w:rPr>
                        <w:t>Guards</w:t>
                      </w:r>
                      <w:proofErr w:type="gramEnd"/>
                      <w:r w:rsidRPr="004245E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44"/>
                          <w:szCs w:val="44"/>
                        </w:rPr>
                        <w:t xml:space="preserve"> you will receive a free gutter cleaning!</w:t>
                      </w:r>
                    </w:p>
                    <w:p w14:paraId="6130B75E" w14:textId="24F78165" w:rsidR="004245E4" w:rsidRPr="004245E4" w:rsidRDefault="004245E4" w:rsidP="004245E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44"/>
                          <w:szCs w:val="44"/>
                        </w:rPr>
                      </w:pPr>
                    </w:p>
                    <w:p w14:paraId="462BB6EA" w14:textId="3AE9420D" w:rsidR="004245E4" w:rsidRPr="004245E4" w:rsidRDefault="004245E4" w:rsidP="004245E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245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Contact our office by 10-31-2019 and mention this ad to receive an extra </w:t>
                      </w:r>
                      <w:r w:rsidRPr="004245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15% </w:t>
                      </w:r>
                      <w:proofErr w:type="gramStart"/>
                      <w:r w:rsidRPr="004245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off of</w:t>
                      </w:r>
                      <w:proofErr w:type="gramEnd"/>
                      <w:r w:rsidRPr="004245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your total purchase.</w:t>
                      </w:r>
                      <w:r w:rsidRPr="004245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51304BF" w14:textId="15A9D58D" w:rsidR="004245E4" w:rsidRDefault="004245E4" w:rsidP="004245E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2F72449C" w14:textId="566B4C0F" w:rsidR="004245E4" w:rsidRPr="004245E4" w:rsidRDefault="00836A9A" w:rsidP="004245E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065344" behindDoc="0" locked="0" layoutInCell="1" allowOverlap="1" wp14:anchorId="456CB20F" wp14:editId="4F8FC328">
                <wp:simplePos x="0" y="0"/>
                <wp:positionH relativeFrom="margin">
                  <wp:align>left</wp:align>
                </wp:positionH>
                <wp:positionV relativeFrom="page">
                  <wp:posOffset>10057765</wp:posOffset>
                </wp:positionV>
                <wp:extent cx="2514600" cy="245110"/>
                <wp:effectExtent l="0" t="0" r="0" b="254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59EE0" id="Rectangle 4" o:spid="_x0000_s1026" style="position:absolute;margin-left:0;margin-top:791.95pt;width:198pt;height:19.3pt;z-index:25106534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" fillcolor="white [3212]" stroked="f">
                <v:textbox inset="2.88pt,2.88pt,2.88pt,2.88pt"/>
                <w10:wrap anchorx="margin" anchory="page"/>
              </v:rect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010048" behindDoc="0" locked="0" layoutInCell="1" allowOverlap="1" wp14:anchorId="097649D3" wp14:editId="63316C4A">
                <wp:simplePos x="0" y="0"/>
                <wp:positionH relativeFrom="margin">
                  <wp:align>left</wp:align>
                </wp:positionH>
                <wp:positionV relativeFrom="page">
                  <wp:posOffset>10301605</wp:posOffset>
                </wp:positionV>
                <wp:extent cx="2514600" cy="245110"/>
                <wp:effectExtent l="0" t="0" r="0" b="254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32DD9" id="Rectangle 3" o:spid="_x0000_s1026" style="position:absolute;margin-left:0;margin-top:811.15pt;width:198pt;height:19.3pt;z-index:25101004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" fillcolor="#b9ae4c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68800" behindDoc="0" locked="0" layoutInCell="1" allowOverlap="1" wp14:anchorId="6F250C8A" wp14:editId="158003FC">
                <wp:simplePos x="0" y="0"/>
                <wp:positionH relativeFrom="margin">
                  <wp:align>left</wp:align>
                </wp:positionH>
                <wp:positionV relativeFrom="page">
                  <wp:posOffset>11172825</wp:posOffset>
                </wp:positionV>
                <wp:extent cx="2514600" cy="247650"/>
                <wp:effectExtent l="0" t="0" r="0" b="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765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F9AB0" id="Rectangle 12" o:spid="_x0000_s1026" style="position:absolute;margin-left:0;margin-top:879.75pt;width:198pt;height:19.5pt;z-index:25146880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" fillcolor="#aa973b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270144" behindDoc="0" locked="0" layoutInCell="1" allowOverlap="1" wp14:anchorId="521B4EB2" wp14:editId="730A62D9">
                <wp:simplePos x="0" y="0"/>
                <wp:positionH relativeFrom="margin">
                  <wp:align>left</wp:align>
                </wp:positionH>
                <wp:positionV relativeFrom="page">
                  <wp:posOffset>10791825</wp:posOffset>
                </wp:positionV>
                <wp:extent cx="2514600" cy="209550"/>
                <wp:effectExtent l="0" t="0" r="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0955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A13BC" id="Rectangle 8" o:spid="_x0000_s1026" style="position:absolute;margin-left:0;margin-top:849.75pt;width:198pt;height:16.5pt;z-index:25127014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" fillcolor="#be783b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28192" behindDoc="0" locked="0" layoutInCell="1" allowOverlap="1" wp14:anchorId="033FAF11" wp14:editId="02C6691A">
                <wp:simplePos x="0" y="0"/>
                <wp:positionH relativeFrom="margin">
                  <wp:posOffset>2505075</wp:posOffset>
                </wp:positionH>
                <wp:positionV relativeFrom="page">
                  <wp:posOffset>9410700</wp:posOffset>
                </wp:positionV>
                <wp:extent cx="133350" cy="152400"/>
                <wp:effectExtent l="0" t="0" r="19050" b="19050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B3F99" id="Line 13" o:spid="_x0000_s1026" style="position:absolute;flip:x;z-index:2515281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" from="197.25pt,741pt" to="207.75pt,7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2189696" behindDoc="0" locked="0" layoutInCell="1" allowOverlap="1" wp14:anchorId="7E7B7635" wp14:editId="29ED5764">
                <wp:simplePos x="0" y="0"/>
                <wp:positionH relativeFrom="column">
                  <wp:posOffset>200025</wp:posOffset>
                </wp:positionH>
                <wp:positionV relativeFrom="page">
                  <wp:posOffset>11563350</wp:posOffset>
                </wp:positionV>
                <wp:extent cx="2143125" cy="333375"/>
                <wp:effectExtent l="0" t="0" r="9525" b="9525"/>
                <wp:wrapNone/>
                <wp:docPr id="14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96489B" w14:textId="18DE984E" w:rsidR="00DF5A27" w:rsidRPr="004245E4" w:rsidRDefault="004245E4" w:rsidP="00DF5A27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4245E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pacing w:val="8"/>
                                <w:w w:val="80"/>
                                <w:sz w:val="44"/>
                                <w:szCs w:val="44"/>
                              </w:rPr>
                              <w:t>The Gutter 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B7635" id="Text Box 147" o:spid="_x0000_s1032" type="#_x0000_t202" style="position:absolute;margin-left:15.75pt;margin-top:910.5pt;width:168.75pt;height:26.25pt;z-index:252189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2E96489B" w14:textId="18DE984E" w:rsidR="00DF5A27" w:rsidRPr="004245E4" w:rsidRDefault="004245E4" w:rsidP="00DF5A27">
                      <w:pPr>
                        <w:widowControl w:val="0"/>
                        <w:spacing w:line="44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w w:val="80"/>
                          <w:sz w:val="44"/>
                          <w:szCs w:val="44"/>
                        </w:rPr>
                      </w:pPr>
                      <w:r w:rsidRPr="004245E4">
                        <w:rPr>
                          <w:rFonts w:ascii="Calibri" w:hAnsi="Calibri" w:cs="Calibri"/>
                          <w:b/>
                          <w:bCs/>
                          <w:color w:val="002060"/>
                          <w:spacing w:val="8"/>
                          <w:w w:val="80"/>
                          <w:sz w:val="44"/>
                          <w:szCs w:val="44"/>
                        </w:rPr>
                        <w:t>The Gutter Company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245E4">
        <w:rPr>
          <w:noProof/>
        </w:rPr>
        <mc:AlternateContent>
          <mc:Choice Requires="wps">
            <w:drawing>
              <wp:anchor distT="45720" distB="45720" distL="114300" distR="114300" simplePos="0" relativeHeight="252251136" behindDoc="1" locked="0" layoutInCell="1" allowOverlap="1" wp14:anchorId="0FC3A366" wp14:editId="22EAB87D">
                <wp:simplePos x="0" y="0"/>
                <wp:positionH relativeFrom="column">
                  <wp:posOffset>38100</wp:posOffset>
                </wp:positionH>
                <wp:positionV relativeFrom="paragraph">
                  <wp:posOffset>3486150</wp:posOffset>
                </wp:positionV>
                <wp:extent cx="2390775" cy="28575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597EE181" w14:textId="77777777" w:rsidR="004245E4" w:rsidRDefault="004245E4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A366" id="_x0000_s1033" type="#_x0000_t202" style="position:absolute;margin-left:3pt;margin-top:274.5pt;width:188.25pt;height:225pt;z-index:-25106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597EE181" w14:textId="77777777" w:rsidR="004245E4" w:rsidRDefault="004245E4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60992" behindDoc="0" locked="0" layoutInCell="1" allowOverlap="1" wp14:anchorId="7B4F1970" wp14:editId="44E3EA64">
                <wp:simplePos x="0" y="0"/>
                <wp:positionH relativeFrom="column">
                  <wp:posOffset>8098155</wp:posOffset>
                </wp:positionH>
                <wp:positionV relativeFrom="page">
                  <wp:posOffset>344805</wp:posOffset>
                </wp:positionV>
                <wp:extent cx="838200" cy="415925"/>
                <wp:effectExtent l="1905" t="0" r="0" b="0"/>
                <wp:wrapNone/>
                <wp:docPr id="15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7C48F" w14:textId="0009A508" w:rsidR="00DF5A27" w:rsidRPr="004245E4" w:rsidRDefault="004245E4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D0CECE" w:themeColor="background2" w:themeShade="E6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4245E4">
                              <w:rPr>
                                <w:rFonts w:ascii="Arial" w:hAnsi="Arial" w:cs="Arial"/>
                                <w:b/>
                                <w:bCs/>
                                <w:color w:val="D0CECE" w:themeColor="background2" w:themeShade="E6"/>
                                <w:w w:val="80"/>
                                <w:sz w:val="56"/>
                                <w:szCs w:val="56"/>
                              </w:rPr>
                              <w:t>Call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F1970" id="Text Box 21" o:spid="_x0000_s1034" type="#_x0000_t202" style="position:absolute;margin-left:637.65pt;margin-top:27.15pt;width:66pt;height:32.75pt;z-index:251860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0F77C48F" w14:textId="0009A508" w:rsidR="00DF5A27" w:rsidRPr="004245E4" w:rsidRDefault="004245E4" w:rsidP="00DF5A27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bCs/>
                          <w:color w:val="D0CECE" w:themeColor="background2" w:themeShade="E6"/>
                          <w:w w:val="80"/>
                          <w:sz w:val="56"/>
                          <w:szCs w:val="56"/>
                        </w:rPr>
                      </w:pPr>
                      <w:r w:rsidRPr="004245E4">
                        <w:rPr>
                          <w:rFonts w:ascii="Arial" w:hAnsi="Arial" w:cs="Arial"/>
                          <w:b/>
                          <w:bCs/>
                          <w:color w:val="D0CECE" w:themeColor="background2" w:themeShade="E6"/>
                          <w:w w:val="80"/>
                          <w:sz w:val="56"/>
                          <w:szCs w:val="56"/>
                        </w:rPr>
                        <w:t>Call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04000" behindDoc="0" locked="0" layoutInCell="1" allowOverlap="1" wp14:anchorId="4E3FBFF7" wp14:editId="7F03EC33">
                <wp:simplePos x="0" y="0"/>
                <wp:positionH relativeFrom="margin">
                  <wp:posOffset>8117205</wp:posOffset>
                </wp:positionH>
                <wp:positionV relativeFrom="page">
                  <wp:posOffset>614680</wp:posOffset>
                </wp:positionV>
                <wp:extent cx="1455420" cy="1504950"/>
                <wp:effectExtent l="0" t="0" r="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48A596" w14:textId="3BC83E49" w:rsidR="00DF5A27" w:rsidRPr="004245E4" w:rsidRDefault="004245E4" w:rsidP="00DF5A27">
                            <w:pPr>
                              <w:widowControl w:val="0"/>
                              <w:spacing w:line="8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D0CECE" w:themeColor="background2" w:themeShade="E6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4245E4">
                              <w:rPr>
                                <w:rFonts w:ascii="Arial" w:hAnsi="Arial" w:cs="Arial"/>
                                <w:b/>
                                <w:bCs/>
                                <w:color w:val="D0CECE" w:themeColor="background2" w:themeShade="E6"/>
                                <w:w w:val="80"/>
                                <w:sz w:val="56"/>
                                <w:szCs w:val="56"/>
                              </w:rPr>
                              <w:t>Today</w:t>
                            </w:r>
                          </w:p>
                          <w:p w14:paraId="0C0A413A" w14:textId="7EBAB64F" w:rsidR="004245E4" w:rsidRPr="004245E4" w:rsidRDefault="004245E4" w:rsidP="00DF5A27">
                            <w:pPr>
                              <w:widowControl w:val="0"/>
                              <w:spacing w:line="8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D0CECE" w:themeColor="background2" w:themeShade="E6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4245E4">
                              <w:rPr>
                                <w:rFonts w:ascii="Arial" w:hAnsi="Arial" w:cs="Arial"/>
                                <w:b/>
                                <w:bCs/>
                                <w:color w:val="D0CECE" w:themeColor="background2" w:themeShade="E6"/>
                                <w:w w:val="80"/>
                                <w:sz w:val="56"/>
                                <w:szCs w:val="56"/>
                              </w:rPr>
                              <w:t>(813) 539-</w:t>
                            </w:r>
                          </w:p>
                          <w:p w14:paraId="5BF103D0" w14:textId="08953B21" w:rsidR="004245E4" w:rsidRPr="004245E4" w:rsidRDefault="004245E4" w:rsidP="00DF5A27">
                            <w:pPr>
                              <w:widowControl w:val="0"/>
                              <w:spacing w:line="8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D0CECE" w:themeColor="background2" w:themeShade="E6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4245E4">
                              <w:rPr>
                                <w:rFonts w:ascii="Arial" w:hAnsi="Arial" w:cs="Arial"/>
                                <w:b/>
                                <w:bCs/>
                                <w:color w:val="D0CECE" w:themeColor="background2" w:themeShade="E6"/>
                                <w:w w:val="80"/>
                                <w:sz w:val="56"/>
                                <w:szCs w:val="56"/>
                              </w:rPr>
                              <w:t>5260</w:t>
                            </w:r>
                          </w:p>
                          <w:p w14:paraId="788E9365" w14:textId="77777777" w:rsidR="004245E4" w:rsidRDefault="004245E4" w:rsidP="00DF5A27">
                            <w:pPr>
                              <w:widowControl w:val="0"/>
                              <w:spacing w:line="8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FBFF7" id="Text Box 22" o:spid="_x0000_s1035" type="#_x0000_t202" style="position:absolute;margin-left:639.15pt;margin-top:48.4pt;width:114.6pt;height:118.5pt;z-index:2519040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" filled="f" fillcolor="#fffffe" stroked="f" strokecolor="#212120" insetpen="t">
                <v:textbox inset="2.88pt,2.88pt,2.88pt,2.88pt">
                  <w:txbxContent>
                    <w:p w14:paraId="0448A596" w14:textId="3BC83E49" w:rsidR="00DF5A27" w:rsidRPr="004245E4" w:rsidRDefault="004245E4" w:rsidP="00DF5A27">
                      <w:pPr>
                        <w:widowControl w:val="0"/>
                        <w:spacing w:line="800" w:lineRule="exact"/>
                        <w:rPr>
                          <w:rFonts w:ascii="Arial" w:hAnsi="Arial" w:cs="Arial"/>
                          <w:b/>
                          <w:bCs/>
                          <w:color w:val="D0CECE" w:themeColor="background2" w:themeShade="E6"/>
                          <w:w w:val="80"/>
                          <w:sz w:val="56"/>
                          <w:szCs w:val="56"/>
                        </w:rPr>
                      </w:pPr>
                      <w:r w:rsidRPr="004245E4">
                        <w:rPr>
                          <w:rFonts w:ascii="Arial" w:hAnsi="Arial" w:cs="Arial"/>
                          <w:b/>
                          <w:bCs/>
                          <w:color w:val="D0CECE" w:themeColor="background2" w:themeShade="E6"/>
                          <w:w w:val="80"/>
                          <w:sz w:val="56"/>
                          <w:szCs w:val="56"/>
                        </w:rPr>
                        <w:t>Today</w:t>
                      </w:r>
                    </w:p>
                    <w:p w14:paraId="0C0A413A" w14:textId="7EBAB64F" w:rsidR="004245E4" w:rsidRPr="004245E4" w:rsidRDefault="004245E4" w:rsidP="00DF5A27">
                      <w:pPr>
                        <w:widowControl w:val="0"/>
                        <w:spacing w:line="800" w:lineRule="exact"/>
                        <w:rPr>
                          <w:rFonts w:ascii="Arial" w:hAnsi="Arial" w:cs="Arial"/>
                          <w:b/>
                          <w:bCs/>
                          <w:color w:val="D0CECE" w:themeColor="background2" w:themeShade="E6"/>
                          <w:w w:val="80"/>
                          <w:sz w:val="56"/>
                          <w:szCs w:val="56"/>
                        </w:rPr>
                      </w:pPr>
                      <w:r w:rsidRPr="004245E4">
                        <w:rPr>
                          <w:rFonts w:ascii="Arial" w:hAnsi="Arial" w:cs="Arial"/>
                          <w:b/>
                          <w:bCs/>
                          <w:color w:val="D0CECE" w:themeColor="background2" w:themeShade="E6"/>
                          <w:w w:val="80"/>
                          <w:sz w:val="56"/>
                          <w:szCs w:val="56"/>
                        </w:rPr>
                        <w:t>(813) 539-</w:t>
                      </w:r>
                    </w:p>
                    <w:p w14:paraId="5BF103D0" w14:textId="08953B21" w:rsidR="004245E4" w:rsidRPr="004245E4" w:rsidRDefault="004245E4" w:rsidP="00DF5A27">
                      <w:pPr>
                        <w:widowControl w:val="0"/>
                        <w:spacing w:line="800" w:lineRule="exact"/>
                        <w:rPr>
                          <w:rFonts w:ascii="Arial" w:hAnsi="Arial" w:cs="Arial"/>
                          <w:b/>
                          <w:bCs/>
                          <w:color w:val="D0CECE" w:themeColor="background2" w:themeShade="E6"/>
                          <w:w w:val="80"/>
                          <w:sz w:val="56"/>
                          <w:szCs w:val="56"/>
                        </w:rPr>
                      </w:pPr>
                      <w:r w:rsidRPr="004245E4">
                        <w:rPr>
                          <w:rFonts w:ascii="Arial" w:hAnsi="Arial" w:cs="Arial"/>
                          <w:b/>
                          <w:bCs/>
                          <w:color w:val="D0CECE" w:themeColor="background2" w:themeShade="E6"/>
                          <w:w w:val="80"/>
                          <w:sz w:val="56"/>
                          <w:szCs w:val="56"/>
                        </w:rPr>
                        <w:t>5260</w:t>
                      </w:r>
                    </w:p>
                    <w:p w14:paraId="788E9365" w14:textId="77777777" w:rsidR="004245E4" w:rsidRDefault="004245E4" w:rsidP="00DF5A27">
                      <w:pPr>
                        <w:widowControl w:val="0"/>
                        <w:spacing w:line="8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76"/>
                          <w:szCs w:val="7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245E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0032" behindDoc="0" locked="0" layoutInCell="1" allowOverlap="1" wp14:anchorId="1692B982" wp14:editId="2844EEB6">
                <wp:simplePos x="0" y="0"/>
                <wp:positionH relativeFrom="margin">
                  <wp:align>right</wp:align>
                </wp:positionH>
                <wp:positionV relativeFrom="page">
                  <wp:posOffset>219074</wp:posOffset>
                </wp:positionV>
                <wp:extent cx="1600200" cy="1933575"/>
                <wp:effectExtent l="0" t="0" r="0" b="9525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9335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91CB1" id="Rectangle 20" o:spid="_x0000_s1026" style="position:absolute;margin-left:74.8pt;margin-top:17.25pt;width:126pt;height:152.25pt;z-index:25182003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" fillcolor="#0070c0" stroked="f">
                <v:textbox inset="2.88pt,2.88pt,2.88pt,2.88pt"/>
                <w10:wrap anchorx="margin"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106304" behindDoc="0" locked="0" layoutInCell="1" allowOverlap="1" wp14:anchorId="3DA138D5" wp14:editId="79BF80BA">
                <wp:simplePos x="0" y="0"/>
                <wp:positionH relativeFrom="column">
                  <wp:posOffset>0</wp:posOffset>
                </wp:positionH>
                <wp:positionV relativeFrom="page">
                  <wp:posOffset>8575040</wp:posOffset>
                </wp:positionV>
                <wp:extent cx="2514600" cy="0"/>
                <wp:effectExtent l="9525" t="15240" r="9525" b="13335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193B1" id="Line 5" o:spid="_x0000_s1026" style="position:absolute;z-index:25110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75.2pt" to="198pt,6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206656" behindDoc="0" locked="0" layoutInCell="1" allowOverlap="1" wp14:anchorId="48D60FCB" wp14:editId="57DE5573">
                <wp:simplePos x="0" y="0"/>
                <wp:positionH relativeFrom="column">
                  <wp:posOffset>0</wp:posOffset>
                </wp:positionH>
                <wp:positionV relativeFrom="page">
                  <wp:posOffset>8820150</wp:posOffset>
                </wp:positionV>
                <wp:extent cx="2514600" cy="0"/>
                <wp:effectExtent l="9525" t="12700" r="9525" b="635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4F58F" id="Line 7" o:spid="_x0000_s1026" style="position:absolute;z-index:251206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94.5pt" to="198pt,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307008" behindDoc="0" locked="0" layoutInCell="1" allowOverlap="1" wp14:anchorId="294C0831" wp14:editId="6AFAF849">
                <wp:simplePos x="0" y="0"/>
                <wp:positionH relativeFrom="column">
                  <wp:posOffset>0</wp:posOffset>
                </wp:positionH>
                <wp:positionV relativeFrom="page">
                  <wp:posOffset>9065260</wp:posOffset>
                </wp:positionV>
                <wp:extent cx="2514600" cy="0"/>
                <wp:effectExtent l="9525" t="10160" r="9525" b="8890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9F2D9" id="Line 9" o:spid="_x0000_s1026" style="position:absolute;z-index:251307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13.8pt" to="198pt,7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11456" behindDoc="0" locked="0" layoutInCell="1" allowOverlap="1" wp14:anchorId="15005D6E" wp14:editId="1E21ACAA">
                <wp:simplePos x="0" y="0"/>
                <wp:positionH relativeFrom="column">
                  <wp:posOffset>0</wp:posOffset>
                </wp:positionH>
                <wp:positionV relativeFrom="page">
                  <wp:posOffset>9310370</wp:posOffset>
                </wp:positionV>
                <wp:extent cx="2514600" cy="0"/>
                <wp:effectExtent l="9525" t="7620" r="9525" b="11430"/>
                <wp:wrapNone/>
                <wp:docPr id="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A071E" id="Line 11" o:spid="_x0000_s1026" style="position:absolute;z-index:251411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33.1pt" to="198pt,7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5B6CFB5F" wp14:editId="5F2B8753">
                <wp:simplePos x="0" y="0"/>
                <wp:positionH relativeFrom="column">
                  <wp:posOffset>0</wp:posOffset>
                </wp:positionH>
                <wp:positionV relativeFrom="page">
                  <wp:posOffset>9800590</wp:posOffset>
                </wp:positionV>
                <wp:extent cx="2514600" cy="0"/>
                <wp:effectExtent l="9525" t="12065" r="9525" b="6985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38451" id="Line 15" o:spid="_x0000_s1026" style="position:absolute;z-index:251618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71.7pt" to="198pt,7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2098560" behindDoc="0" locked="0" layoutInCell="1" allowOverlap="1" wp14:anchorId="3032913A" wp14:editId="0A4FA55D">
                <wp:simplePos x="0" y="0"/>
                <wp:positionH relativeFrom="column">
                  <wp:posOffset>0</wp:posOffset>
                </wp:positionH>
                <wp:positionV relativeFrom="page">
                  <wp:posOffset>3644900</wp:posOffset>
                </wp:positionV>
                <wp:extent cx="9601200" cy="0"/>
                <wp:effectExtent l="9525" t="9525" r="9525" b="952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B4887" id="Line 27" o:spid="_x0000_s1026" style="position:absolute;z-index:252098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287pt" to="75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2193792" behindDoc="0" locked="0" layoutInCell="1" allowOverlap="1" wp14:anchorId="0AE14099" wp14:editId="088DF757">
                <wp:simplePos x="0" y="0"/>
                <wp:positionH relativeFrom="column">
                  <wp:posOffset>2514600</wp:posOffset>
                </wp:positionH>
                <wp:positionV relativeFrom="page">
                  <wp:posOffset>3644900</wp:posOffset>
                </wp:positionV>
                <wp:extent cx="13970" cy="8915400"/>
                <wp:effectExtent l="9525" t="9525" r="14605" b="9525"/>
                <wp:wrapNone/>
                <wp:docPr id="145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8915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2F9B5" id="Line 148" o:spid="_x0000_s1026" style="position:absolute;z-index:252193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pt,287pt" to="199.1pt,9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2208128" behindDoc="0" locked="0" layoutInCell="1" allowOverlap="1" wp14:anchorId="575BF8EC" wp14:editId="3061A9DB">
                <wp:simplePos x="0" y="0"/>
                <wp:positionH relativeFrom="column">
                  <wp:posOffset>8881110</wp:posOffset>
                </wp:positionH>
                <wp:positionV relativeFrom="page">
                  <wp:posOffset>10045700</wp:posOffset>
                </wp:positionV>
                <wp:extent cx="0" cy="2125980"/>
                <wp:effectExtent l="13335" t="9525" r="15240" b="7620"/>
                <wp:wrapNone/>
                <wp:docPr id="146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30E18" id="Line 153" o:spid="_x0000_s1026" style="position:absolute;z-index:252208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99.3pt,791pt" to="699.3pt,9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2210176" behindDoc="0" locked="0" layoutInCell="1" allowOverlap="1" wp14:anchorId="2B1E350E" wp14:editId="40E62ED5">
                <wp:simplePos x="0" y="0"/>
                <wp:positionH relativeFrom="column">
                  <wp:posOffset>6766560</wp:posOffset>
                </wp:positionH>
                <wp:positionV relativeFrom="page">
                  <wp:posOffset>10045700</wp:posOffset>
                </wp:positionV>
                <wp:extent cx="0" cy="2125980"/>
                <wp:effectExtent l="13335" t="9525" r="15240" b="7620"/>
                <wp:wrapNone/>
                <wp:docPr id="147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1B54C" id="Line 154" o:spid="_x0000_s1026" style="position:absolute;z-index:252210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32.8pt,791pt" to="532.8pt,9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2212224" behindDoc="0" locked="0" layoutInCell="1" allowOverlap="1" wp14:anchorId="599F6590" wp14:editId="5D9B22A0">
                <wp:simplePos x="0" y="0"/>
                <wp:positionH relativeFrom="column">
                  <wp:posOffset>4640580</wp:posOffset>
                </wp:positionH>
                <wp:positionV relativeFrom="page">
                  <wp:posOffset>10045700</wp:posOffset>
                </wp:positionV>
                <wp:extent cx="0" cy="2125980"/>
                <wp:effectExtent l="11430" t="9525" r="7620" b="7620"/>
                <wp:wrapNone/>
                <wp:docPr id="148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6B696" id="Line 155" o:spid="_x0000_s1026" style="position:absolute;z-index:252212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65.4pt,791pt" to="365.4pt,9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" strokecolor="#fffffe" strokeweight="1pt">
                <v:shadow color="#dcd6d4"/>
                <w10:wrap anchory="page"/>
              </v:line>
            </w:pict>
          </mc:Fallback>
        </mc:AlternateContent>
      </w:r>
    </w:p>
    <w:sectPr w:rsidR="004E644B" w:rsidSect="00C541FD">
      <w:pgSz w:w="15840" w:h="20160" w:code="28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7EE70" w14:textId="77777777" w:rsidR="004245E4" w:rsidRDefault="004245E4" w:rsidP="00CB5830">
      <w:r>
        <w:separator/>
      </w:r>
    </w:p>
  </w:endnote>
  <w:endnote w:type="continuationSeparator" w:id="0">
    <w:p w14:paraId="6C604255" w14:textId="77777777" w:rsidR="004245E4" w:rsidRDefault="004245E4" w:rsidP="00CB5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84DDA" w14:textId="77777777" w:rsidR="004245E4" w:rsidRDefault="004245E4" w:rsidP="00CB5830">
      <w:r>
        <w:separator/>
      </w:r>
    </w:p>
  </w:footnote>
  <w:footnote w:type="continuationSeparator" w:id="0">
    <w:p w14:paraId="20750DF8" w14:textId="77777777" w:rsidR="004245E4" w:rsidRDefault="004245E4" w:rsidP="00CB58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5E4"/>
    <w:rsid w:val="000413F9"/>
    <w:rsid w:val="00194B32"/>
    <w:rsid w:val="00233D03"/>
    <w:rsid w:val="003E152A"/>
    <w:rsid w:val="004245E4"/>
    <w:rsid w:val="004A668A"/>
    <w:rsid w:val="004A7E7C"/>
    <w:rsid w:val="004E644B"/>
    <w:rsid w:val="005E5FEB"/>
    <w:rsid w:val="005F7055"/>
    <w:rsid w:val="006A7C80"/>
    <w:rsid w:val="007B46E6"/>
    <w:rsid w:val="00836A9A"/>
    <w:rsid w:val="00A15F7F"/>
    <w:rsid w:val="00BC0A08"/>
    <w:rsid w:val="00C541FD"/>
    <w:rsid w:val="00C75770"/>
    <w:rsid w:val="00CB5830"/>
    <w:rsid w:val="00DF5A27"/>
    <w:rsid w:val="00FA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72FDE6"/>
  <w15:chartTrackingRefBased/>
  <w15:docId w15:val="{A28A4193-753B-4A77-AC33-84BF30C29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F5A27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8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30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CB58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830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4245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5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thegutterco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://www.thegutterc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Real%20estate%20poster%20(vertica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poster (vertical).dotx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Lela Fessler</cp:lastModifiedBy>
  <cp:revision>2</cp:revision>
  <dcterms:created xsi:type="dcterms:W3CDTF">2019-09-19T19:44:00Z</dcterms:created>
  <dcterms:modified xsi:type="dcterms:W3CDTF">2019-09-19T19:44:00Z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